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195541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195541" w:rsidRPr="001A306B" w:rsidRDefault="00195541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8C45FE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195541" w:rsidRPr="001A306B" w:rsidRDefault="00195541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195541" w:rsidRPr="00235B8C" w:rsidRDefault="00195541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195541" w:rsidRDefault="00195541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195541" w:rsidRDefault="00195541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195541" w:rsidRDefault="00195541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195541" w:rsidRDefault="00195541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195541" w:rsidRPr="00091D09" w:rsidRDefault="00195541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195541" w:rsidRPr="00B40DF0" w:rsidRDefault="00195541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195541" w:rsidRDefault="00195541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195541" w:rsidRPr="000E040E" w:rsidRDefault="00195541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195541" w:rsidRPr="00D757F0" w:rsidRDefault="00195541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195541" w:rsidRPr="00D757F0" w:rsidRDefault="00195541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ОСОБІ №1</w:t>
      </w:r>
    </w:p>
    <w:p w:rsidR="00195541" w:rsidRDefault="00195541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195541" w:rsidRDefault="00195541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195541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№1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195541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15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п’ятнадцять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</w:t>
      </w:r>
      <w:r>
        <w:rPr>
          <w:rFonts w:ascii="Times New Roman" w:hAnsi="Times New Roman"/>
          <w:sz w:val="28"/>
          <w:szCs w:val="28"/>
          <w:lang w:val="uk-UA"/>
        </w:rPr>
        <w:t xml:space="preserve">грошової допомоги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№1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195541" w:rsidRDefault="00195541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15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п’ятнадцять  тисяч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№1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№1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195541" w:rsidRPr="00D757F0" w:rsidRDefault="00195541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195541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95541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195541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195541" w:rsidRPr="001D73AC" w:rsidRDefault="00195541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195541" w:rsidRPr="001D73AC" w:rsidRDefault="00195541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195541" w:rsidRPr="001D73AC" w:rsidRDefault="00195541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195541" w:rsidRDefault="00195541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95541" w:rsidRPr="001D73AC" w:rsidRDefault="00195541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195541" w:rsidRPr="001D73AC" w:rsidRDefault="00195541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195541" w:rsidRPr="001D73AC" w:rsidRDefault="00195541" w:rsidP="00EC041B">
      <w:pPr>
        <w:pStyle w:val="Title"/>
        <w:ind w:right="6115"/>
        <w:jc w:val="both"/>
      </w:pPr>
    </w:p>
    <w:sectPr w:rsidR="00195541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17540"/>
    <w:rsid w:val="000253C4"/>
    <w:rsid w:val="00036E3A"/>
    <w:rsid w:val="0004274B"/>
    <w:rsid w:val="00044D87"/>
    <w:rsid w:val="000539F8"/>
    <w:rsid w:val="000609BD"/>
    <w:rsid w:val="00063E6E"/>
    <w:rsid w:val="000855C1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721EF"/>
    <w:rsid w:val="00195541"/>
    <w:rsid w:val="001978BD"/>
    <w:rsid w:val="001A306B"/>
    <w:rsid w:val="001C1076"/>
    <w:rsid w:val="001C17CF"/>
    <w:rsid w:val="001D73AC"/>
    <w:rsid w:val="001E2144"/>
    <w:rsid w:val="001E4D4F"/>
    <w:rsid w:val="001F18C4"/>
    <w:rsid w:val="002249CF"/>
    <w:rsid w:val="00226ACB"/>
    <w:rsid w:val="0022715A"/>
    <w:rsid w:val="002345BF"/>
    <w:rsid w:val="00235B8C"/>
    <w:rsid w:val="00236665"/>
    <w:rsid w:val="00242545"/>
    <w:rsid w:val="0026429A"/>
    <w:rsid w:val="00266590"/>
    <w:rsid w:val="00272B27"/>
    <w:rsid w:val="002A1ECA"/>
    <w:rsid w:val="002A3817"/>
    <w:rsid w:val="002C382B"/>
    <w:rsid w:val="002C4756"/>
    <w:rsid w:val="002C5AF2"/>
    <w:rsid w:val="002E0C0B"/>
    <w:rsid w:val="002E4B10"/>
    <w:rsid w:val="002E53B9"/>
    <w:rsid w:val="002F0F91"/>
    <w:rsid w:val="002F2C1B"/>
    <w:rsid w:val="00303AEB"/>
    <w:rsid w:val="00305006"/>
    <w:rsid w:val="00311E53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3C667F"/>
    <w:rsid w:val="003F3E42"/>
    <w:rsid w:val="00445F84"/>
    <w:rsid w:val="00452DA2"/>
    <w:rsid w:val="0045517E"/>
    <w:rsid w:val="00455460"/>
    <w:rsid w:val="00475D5D"/>
    <w:rsid w:val="00491032"/>
    <w:rsid w:val="004971CB"/>
    <w:rsid w:val="004B364B"/>
    <w:rsid w:val="004C76B3"/>
    <w:rsid w:val="004D3A23"/>
    <w:rsid w:val="004F1C54"/>
    <w:rsid w:val="00506B68"/>
    <w:rsid w:val="005072A0"/>
    <w:rsid w:val="00512845"/>
    <w:rsid w:val="0052623A"/>
    <w:rsid w:val="00530D2A"/>
    <w:rsid w:val="00534590"/>
    <w:rsid w:val="00551040"/>
    <w:rsid w:val="00570941"/>
    <w:rsid w:val="005843E3"/>
    <w:rsid w:val="005A77C2"/>
    <w:rsid w:val="005B4248"/>
    <w:rsid w:val="005C1240"/>
    <w:rsid w:val="005C4527"/>
    <w:rsid w:val="005F16DE"/>
    <w:rsid w:val="005F44B0"/>
    <w:rsid w:val="00602686"/>
    <w:rsid w:val="00606CEF"/>
    <w:rsid w:val="0061241A"/>
    <w:rsid w:val="00612A96"/>
    <w:rsid w:val="00624811"/>
    <w:rsid w:val="00636292"/>
    <w:rsid w:val="00645D2F"/>
    <w:rsid w:val="0065318A"/>
    <w:rsid w:val="00663DA9"/>
    <w:rsid w:val="00664C0D"/>
    <w:rsid w:val="0067310E"/>
    <w:rsid w:val="00677CB7"/>
    <w:rsid w:val="00682AC9"/>
    <w:rsid w:val="00691F78"/>
    <w:rsid w:val="00696A3C"/>
    <w:rsid w:val="006A1009"/>
    <w:rsid w:val="006A2380"/>
    <w:rsid w:val="006A572D"/>
    <w:rsid w:val="006D60EE"/>
    <w:rsid w:val="006D6791"/>
    <w:rsid w:val="007009EE"/>
    <w:rsid w:val="00704DFE"/>
    <w:rsid w:val="00712424"/>
    <w:rsid w:val="00717F57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172FB"/>
    <w:rsid w:val="008257C2"/>
    <w:rsid w:val="0082644F"/>
    <w:rsid w:val="0083240D"/>
    <w:rsid w:val="008440D2"/>
    <w:rsid w:val="0084427A"/>
    <w:rsid w:val="008442DD"/>
    <w:rsid w:val="00852AC1"/>
    <w:rsid w:val="00883199"/>
    <w:rsid w:val="00896BEF"/>
    <w:rsid w:val="008A3198"/>
    <w:rsid w:val="008C45FE"/>
    <w:rsid w:val="008E050F"/>
    <w:rsid w:val="008F55C1"/>
    <w:rsid w:val="008F7A14"/>
    <w:rsid w:val="0092570B"/>
    <w:rsid w:val="00934514"/>
    <w:rsid w:val="009433EB"/>
    <w:rsid w:val="00947CEF"/>
    <w:rsid w:val="009846B7"/>
    <w:rsid w:val="00985367"/>
    <w:rsid w:val="009A22FF"/>
    <w:rsid w:val="009A2FE9"/>
    <w:rsid w:val="009B5D41"/>
    <w:rsid w:val="009C17C6"/>
    <w:rsid w:val="009C3DBF"/>
    <w:rsid w:val="009C4084"/>
    <w:rsid w:val="009C4DC2"/>
    <w:rsid w:val="009D554A"/>
    <w:rsid w:val="009D6F1E"/>
    <w:rsid w:val="009E2E08"/>
    <w:rsid w:val="009F4134"/>
    <w:rsid w:val="00A05302"/>
    <w:rsid w:val="00A06ACD"/>
    <w:rsid w:val="00A106AF"/>
    <w:rsid w:val="00A24B7A"/>
    <w:rsid w:val="00A406B0"/>
    <w:rsid w:val="00A42CFD"/>
    <w:rsid w:val="00AA1ECF"/>
    <w:rsid w:val="00AA4DEE"/>
    <w:rsid w:val="00AE0C16"/>
    <w:rsid w:val="00AE45B4"/>
    <w:rsid w:val="00AF105E"/>
    <w:rsid w:val="00B11726"/>
    <w:rsid w:val="00B23AE6"/>
    <w:rsid w:val="00B255D2"/>
    <w:rsid w:val="00B263EA"/>
    <w:rsid w:val="00B31174"/>
    <w:rsid w:val="00B40DF0"/>
    <w:rsid w:val="00B46955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8277A"/>
    <w:rsid w:val="00C90ADF"/>
    <w:rsid w:val="00CB619F"/>
    <w:rsid w:val="00CC343A"/>
    <w:rsid w:val="00CC58EE"/>
    <w:rsid w:val="00D035F1"/>
    <w:rsid w:val="00D140AF"/>
    <w:rsid w:val="00D205B9"/>
    <w:rsid w:val="00D37B74"/>
    <w:rsid w:val="00D422E6"/>
    <w:rsid w:val="00D574E8"/>
    <w:rsid w:val="00D757F0"/>
    <w:rsid w:val="00D776E4"/>
    <w:rsid w:val="00D85500"/>
    <w:rsid w:val="00D9026A"/>
    <w:rsid w:val="00DC2B8A"/>
    <w:rsid w:val="00DE1E47"/>
    <w:rsid w:val="00DF40AA"/>
    <w:rsid w:val="00DF5206"/>
    <w:rsid w:val="00E07618"/>
    <w:rsid w:val="00E11601"/>
    <w:rsid w:val="00E23332"/>
    <w:rsid w:val="00E2472E"/>
    <w:rsid w:val="00E445A7"/>
    <w:rsid w:val="00E64020"/>
    <w:rsid w:val="00E67FE3"/>
    <w:rsid w:val="00E72899"/>
    <w:rsid w:val="00E77A30"/>
    <w:rsid w:val="00E86130"/>
    <w:rsid w:val="00EA7F92"/>
    <w:rsid w:val="00EB276A"/>
    <w:rsid w:val="00EB3F0D"/>
    <w:rsid w:val="00EC041B"/>
    <w:rsid w:val="00ED0B11"/>
    <w:rsid w:val="00ED17CE"/>
    <w:rsid w:val="00ED426C"/>
    <w:rsid w:val="00ED607F"/>
    <w:rsid w:val="00EF571E"/>
    <w:rsid w:val="00F21E36"/>
    <w:rsid w:val="00F601B2"/>
    <w:rsid w:val="00F811E7"/>
    <w:rsid w:val="00F85D8C"/>
    <w:rsid w:val="00F87761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82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432</TotalTime>
  <Pages>2</Pages>
  <Words>1740</Words>
  <Characters>992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49</cp:revision>
  <cp:lastPrinted>2019-07-09T11:42:00Z</cp:lastPrinted>
  <dcterms:created xsi:type="dcterms:W3CDTF">2019-04-12T07:15:00Z</dcterms:created>
  <dcterms:modified xsi:type="dcterms:W3CDTF">2019-09-17T12:18:00Z</dcterms:modified>
</cp:coreProperties>
</file>